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E4194" w14:textId="6FDCCFCC" w:rsidR="005F2A42" w:rsidRPr="00C21A2C" w:rsidRDefault="005F2A42" w:rsidP="005F2A42">
      <w:pPr>
        <w:rPr>
          <w:szCs w:val="22"/>
        </w:rPr>
      </w:pPr>
      <w:r w:rsidRPr="00C21A2C">
        <w:rPr>
          <w:rFonts w:hint="eastAsia"/>
          <w:szCs w:val="22"/>
        </w:rPr>
        <w:t>第５号様式（第</w:t>
      </w:r>
      <w:r w:rsidR="009D2A28" w:rsidRPr="00C21A2C">
        <w:rPr>
          <w:rFonts w:hint="eastAsia"/>
          <w:szCs w:val="22"/>
        </w:rPr>
        <w:t>５</w:t>
      </w:r>
      <w:r w:rsidRPr="00C21A2C">
        <w:rPr>
          <w:rFonts w:hint="eastAsia"/>
          <w:szCs w:val="22"/>
        </w:rPr>
        <w:t>条関係）</w:t>
      </w:r>
    </w:p>
    <w:p w14:paraId="096F0740" w14:textId="0375E085" w:rsidR="00422BBF" w:rsidRPr="00C21A2C" w:rsidRDefault="00422BBF" w:rsidP="00422BBF">
      <w:pPr>
        <w:ind w:firstLineChars="1400" w:firstLine="3080"/>
        <w:rPr>
          <w:szCs w:val="22"/>
        </w:rPr>
      </w:pPr>
      <w:r w:rsidRPr="00C21A2C">
        <w:rPr>
          <w:rFonts w:hint="eastAsia"/>
          <w:szCs w:val="22"/>
        </w:rPr>
        <w:t>図書貸出宅配サービス利用終了届</w:t>
      </w:r>
    </w:p>
    <w:p w14:paraId="6DEE5942" w14:textId="77777777" w:rsidR="00422BBF" w:rsidRPr="00C21A2C" w:rsidRDefault="00422BBF" w:rsidP="00422BBF">
      <w:pPr>
        <w:ind w:firstLineChars="1400" w:firstLine="3080"/>
        <w:rPr>
          <w:szCs w:val="22"/>
        </w:rPr>
      </w:pPr>
    </w:p>
    <w:p w14:paraId="7896A6A0" w14:textId="31CA8938" w:rsidR="005F2A42" w:rsidRPr="00C21A2C" w:rsidRDefault="005F2A42" w:rsidP="005F2A42">
      <w:pPr>
        <w:jc w:val="right"/>
        <w:rPr>
          <w:szCs w:val="22"/>
        </w:rPr>
      </w:pPr>
      <w:r w:rsidRPr="00C21A2C">
        <w:rPr>
          <w:rFonts w:hint="eastAsia"/>
          <w:szCs w:val="22"/>
        </w:rPr>
        <w:t>年</w:t>
      </w:r>
      <w:r w:rsidR="007C1C1B" w:rsidRPr="00C21A2C">
        <w:rPr>
          <w:rFonts w:hint="eastAsia"/>
          <w:szCs w:val="22"/>
        </w:rPr>
        <w:t xml:space="preserve">　　</w:t>
      </w:r>
      <w:r w:rsidRPr="00C21A2C">
        <w:rPr>
          <w:rFonts w:hint="eastAsia"/>
          <w:szCs w:val="22"/>
        </w:rPr>
        <w:t>月</w:t>
      </w:r>
      <w:r w:rsidR="007C1C1B" w:rsidRPr="00C21A2C">
        <w:rPr>
          <w:rFonts w:hint="eastAsia"/>
          <w:szCs w:val="22"/>
        </w:rPr>
        <w:t xml:space="preserve">　　</w:t>
      </w:r>
      <w:r w:rsidRPr="00C21A2C">
        <w:rPr>
          <w:rFonts w:hint="eastAsia"/>
          <w:szCs w:val="22"/>
        </w:rPr>
        <w:t>日</w:t>
      </w:r>
    </w:p>
    <w:p w14:paraId="2CBAEC87" w14:textId="7F5AD225" w:rsidR="00A311C0" w:rsidRPr="00C21A2C" w:rsidRDefault="00A311C0" w:rsidP="00A311C0">
      <w:pPr>
        <w:jc w:val="left"/>
        <w:rPr>
          <w:szCs w:val="22"/>
        </w:rPr>
      </w:pPr>
      <w:r w:rsidRPr="00C21A2C">
        <w:rPr>
          <w:rFonts w:hint="eastAsia"/>
          <w:szCs w:val="22"/>
        </w:rPr>
        <w:t>（宛先）</w:t>
      </w:r>
      <w:r w:rsidR="00D405B1" w:rsidRPr="00C21A2C">
        <w:rPr>
          <w:rFonts w:hint="eastAsia"/>
          <w:szCs w:val="22"/>
        </w:rPr>
        <w:t>上越市教育委員会</w:t>
      </w:r>
    </w:p>
    <w:p w14:paraId="2A87DFF9" w14:textId="77777777" w:rsidR="005F2A42" w:rsidRPr="00C21A2C" w:rsidRDefault="005F2A42" w:rsidP="005F2A42">
      <w:pPr>
        <w:jc w:val="left"/>
        <w:rPr>
          <w:szCs w:val="22"/>
          <w:u w:val="single"/>
        </w:rPr>
      </w:pPr>
    </w:p>
    <w:p w14:paraId="39A82F18" w14:textId="1D634268" w:rsidR="005F2A42" w:rsidRPr="00C21A2C" w:rsidRDefault="00422BBF" w:rsidP="00422BBF">
      <w:pPr>
        <w:jc w:val="left"/>
        <w:rPr>
          <w:szCs w:val="22"/>
        </w:rPr>
      </w:pPr>
      <w:r w:rsidRPr="00C21A2C">
        <w:rPr>
          <w:rFonts w:hint="eastAsia"/>
          <w:szCs w:val="22"/>
        </w:rPr>
        <w:t xml:space="preserve">　次のとおり図書貸出宅配サービス利用</w:t>
      </w:r>
      <w:r w:rsidR="00E144BB" w:rsidRPr="00C21A2C">
        <w:rPr>
          <w:rFonts w:hint="eastAsia"/>
          <w:szCs w:val="22"/>
        </w:rPr>
        <w:t>の</w:t>
      </w:r>
      <w:r w:rsidRPr="00C21A2C">
        <w:rPr>
          <w:rFonts w:hint="eastAsia"/>
          <w:szCs w:val="22"/>
        </w:rPr>
        <w:t>終了を届け出ます。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11"/>
        <w:gridCol w:w="7749"/>
      </w:tblGrid>
      <w:tr w:rsidR="005F2A42" w:rsidRPr="00C21A2C" w14:paraId="0EA502F4" w14:textId="77777777" w:rsidTr="00DA3517">
        <w:trPr>
          <w:trHeight w:val="1143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38B2E" w14:textId="77777777" w:rsidR="005F2A42" w:rsidRPr="00C21A2C" w:rsidRDefault="005F2A42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ふりがな</w:t>
            </w:r>
          </w:p>
          <w:p w14:paraId="629F26EB" w14:textId="77777777" w:rsidR="005F2A42" w:rsidRPr="00C21A2C" w:rsidRDefault="005F2A42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 xml:space="preserve">氏　名　　　　　　　　　　　　　　　　　　　　　　　</w:t>
            </w:r>
          </w:p>
        </w:tc>
      </w:tr>
      <w:tr w:rsidR="005F2A42" w:rsidRPr="00C21A2C" w14:paraId="56344E89" w14:textId="77777777" w:rsidTr="00DA3517">
        <w:trPr>
          <w:trHeight w:val="1261"/>
        </w:trPr>
        <w:tc>
          <w:tcPr>
            <w:tcW w:w="90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F0E99" w14:textId="77777777" w:rsidR="005F2A42" w:rsidRPr="00C21A2C" w:rsidRDefault="005F2A42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 xml:space="preserve">　　　　　〒</w:t>
            </w:r>
          </w:p>
          <w:p w14:paraId="1E8FFA1F" w14:textId="77777777" w:rsidR="005F2A42" w:rsidRPr="00C21A2C" w:rsidRDefault="005F2A42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住　所</w:t>
            </w:r>
          </w:p>
          <w:p w14:paraId="147B3887" w14:textId="77777777" w:rsidR="005F2A42" w:rsidRPr="00C21A2C" w:rsidRDefault="005F2A42" w:rsidP="00CA3849">
            <w:pPr>
              <w:wordWrap w:val="0"/>
              <w:ind w:right="420"/>
              <w:jc w:val="right"/>
            </w:pPr>
            <w:r w:rsidRPr="00C21A2C">
              <w:rPr>
                <w:rFonts w:hint="eastAsia"/>
              </w:rPr>
              <w:t xml:space="preserve">電話（　　　　）　　　　　　</w:t>
            </w:r>
          </w:p>
        </w:tc>
      </w:tr>
      <w:tr w:rsidR="00DA3517" w:rsidRPr="00532E35" w14:paraId="017BEA19" w14:textId="77777777" w:rsidTr="00DA3517">
        <w:trPr>
          <w:trHeight w:val="1565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ABAC5" w14:textId="637CB29E" w:rsidR="00DA3517" w:rsidRPr="00532E35" w:rsidRDefault="00DA3517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理　由</w:t>
            </w:r>
          </w:p>
        </w:tc>
        <w:tc>
          <w:tcPr>
            <w:tcW w:w="77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DE521" w14:textId="7A949479" w:rsidR="00DA3517" w:rsidRPr="00DA3517" w:rsidRDefault="00DA3517" w:rsidP="00DA3517">
            <w:pPr>
              <w:jc w:val="left"/>
            </w:pPr>
          </w:p>
        </w:tc>
      </w:tr>
    </w:tbl>
    <w:p w14:paraId="2FB5C027" w14:textId="77777777" w:rsidR="005F2A42" w:rsidRDefault="005F2A42" w:rsidP="005F2A42">
      <w:pPr>
        <w:jc w:val="left"/>
        <w:rPr>
          <w:szCs w:val="22"/>
          <w:u w:val="single"/>
        </w:rPr>
      </w:pPr>
    </w:p>
    <w:p w14:paraId="46D2BC1E" w14:textId="77777777" w:rsidR="00DA3517" w:rsidRDefault="00DA3517" w:rsidP="005F2A42">
      <w:pPr>
        <w:jc w:val="left"/>
        <w:rPr>
          <w:szCs w:val="22"/>
          <w:u w:val="single"/>
        </w:rPr>
      </w:pPr>
    </w:p>
    <w:p w14:paraId="78ADADFC" w14:textId="77777777" w:rsidR="00DA3517" w:rsidRDefault="00DA3517" w:rsidP="005F2A42">
      <w:pPr>
        <w:jc w:val="left"/>
        <w:rPr>
          <w:szCs w:val="22"/>
          <w:u w:val="single"/>
        </w:rPr>
      </w:pPr>
    </w:p>
    <w:p w14:paraId="38EB6FD6" w14:textId="77777777" w:rsidR="005F2A42" w:rsidRPr="005460E7" w:rsidRDefault="005F2A42" w:rsidP="00AE5D5F">
      <w:pPr>
        <w:ind w:leftChars="100" w:left="440" w:hangingChars="100" w:hanging="220"/>
        <w:jc w:val="left"/>
        <w:rPr>
          <w:szCs w:val="22"/>
        </w:rPr>
      </w:pPr>
    </w:p>
    <w:sectPr w:rsidR="005F2A42" w:rsidRPr="005460E7">
      <w:headerReference w:type="default" r:id="rId7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01E8" w14:textId="77777777" w:rsidR="007F1702" w:rsidRDefault="007F1702">
      <w:r>
        <w:separator/>
      </w:r>
    </w:p>
  </w:endnote>
  <w:endnote w:type="continuationSeparator" w:id="0">
    <w:p w14:paraId="31E6F396" w14:textId="77777777" w:rsidR="007F1702" w:rsidRDefault="007F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DA9E" w14:textId="77777777" w:rsidR="007F1702" w:rsidRDefault="007F1702">
      <w:r>
        <w:separator/>
      </w:r>
    </w:p>
  </w:footnote>
  <w:footnote w:type="continuationSeparator" w:id="0">
    <w:p w14:paraId="6F025665" w14:textId="77777777" w:rsidR="007F1702" w:rsidRDefault="007F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C3A1" w14:textId="77777777" w:rsidR="007F1702" w:rsidRDefault="007F1702">
    <w:pPr>
      <w:pStyle w:val="a3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93D66"/>
    <w:multiLevelType w:val="hybridMultilevel"/>
    <w:tmpl w:val="C8062E10"/>
    <w:lvl w:ilvl="0" w:tplc="3C8E711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CF33D1"/>
    <w:multiLevelType w:val="hybridMultilevel"/>
    <w:tmpl w:val="C79675F4"/>
    <w:lvl w:ilvl="0" w:tplc="FFFFFFFF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0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80" w:hanging="420"/>
      </w:pPr>
    </w:lvl>
    <w:lvl w:ilvl="3" w:tplc="FFFFFFFF" w:tentative="1">
      <w:start w:val="1"/>
      <w:numFmt w:val="decimal"/>
      <w:lvlText w:val="%4."/>
      <w:lvlJc w:val="left"/>
      <w:pPr>
        <w:ind w:left="1900" w:hanging="420"/>
      </w:pPr>
    </w:lvl>
    <w:lvl w:ilvl="4" w:tplc="FFFFFFFF" w:tentative="1">
      <w:start w:val="1"/>
      <w:numFmt w:val="aiueoFullWidth"/>
      <w:lvlText w:val="(%5)"/>
      <w:lvlJc w:val="left"/>
      <w:pPr>
        <w:ind w:left="23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0" w:hanging="420"/>
      </w:pPr>
    </w:lvl>
    <w:lvl w:ilvl="6" w:tplc="FFFFFFFF" w:tentative="1">
      <w:start w:val="1"/>
      <w:numFmt w:val="decimal"/>
      <w:lvlText w:val="%7."/>
      <w:lvlJc w:val="left"/>
      <w:pPr>
        <w:ind w:left="3160" w:hanging="420"/>
      </w:pPr>
    </w:lvl>
    <w:lvl w:ilvl="7" w:tplc="FFFFFFFF" w:tentative="1">
      <w:start w:val="1"/>
      <w:numFmt w:val="aiueoFullWidth"/>
      <w:lvlText w:val="(%8)"/>
      <w:lvlJc w:val="left"/>
      <w:pPr>
        <w:ind w:left="35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410693807">
    <w:abstractNumId w:val="1"/>
  </w:num>
  <w:num w:numId="2" w16cid:durableId="177296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3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26"/>
    <w:rsid w:val="00010F9A"/>
    <w:rsid w:val="0001649A"/>
    <w:rsid w:val="000375D1"/>
    <w:rsid w:val="00051CE0"/>
    <w:rsid w:val="00076D3B"/>
    <w:rsid w:val="000A0CC9"/>
    <w:rsid w:val="000A1BFB"/>
    <w:rsid w:val="000A69BD"/>
    <w:rsid w:val="000B39DD"/>
    <w:rsid w:val="000E348D"/>
    <w:rsid w:val="000F64AB"/>
    <w:rsid w:val="00110A61"/>
    <w:rsid w:val="001148AC"/>
    <w:rsid w:val="00137293"/>
    <w:rsid w:val="001454FF"/>
    <w:rsid w:val="00154D70"/>
    <w:rsid w:val="00154F93"/>
    <w:rsid w:val="00156B90"/>
    <w:rsid w:val="00172B51"/>
    <w:rsid w:val="001B115D"/>
    <w:rsid w:val="001B5A11"/>
    <w:rsid w:val="001D118B"/>
    <w:rsid w:val="001D48F1"/>
    <w:rsid w:val="001D6E39"/>
    <w:rsid w:val="001F26D2"/>
    <w:rsid w:val="00253400"/>
    <w:rsid w:val="002553D4"/>
    <w:rsid w:val="00260067"/>
    <w:rsid w:val="00271B0B"/>
    <w:rsid w:val="002736CC"/>
    <w:rsid w:val="00275179"/>
    <w:rsid w:val="00290486"/>
    <w:rsid w:val="00290D91"/>
    <w:rsid w:val="0029106F"/>
    <w:rsid w:val="002A0B78"/>
    <w:rsid w:val="002A3A0D"/>
    <w:rsid w:val="002E58C5"/>
    <w:rsid w:val="002F21A7"/>
    <w:rsid w:val="002F25BF"/>
    <w:rsid w:val="002F3B83"/>
    <w:rsid w:val="002F54B9"/>
    <w:rsid w:val="00312B23"/>
    <w:rsid w:val="00351789"/>
    <w:rsid w:val="003545AB"/>
    <w:rsid w:val="00361F2B"/>
    <w:rsid w:val="00365328"/>
    <w:rsid w:val="00376171"/>
    <w:rsid w:val="003765AE"/>
    <w:rsid w:val="00377115"/>
    <w:rsid w:val="00386A07"/>
    <w:rsid w:val="00386E02"/>
    <w:rsid w:val="00395624"/>
    <w:rsid w:val="003A6C61"/>
    <w:rsid w:val="003C3398"/>
    <w:rsid w:val="003D6535"/>
    <w:rsid w:val="003D6C1F"/>
    <w:rsid w:val="0041287F"/>
    <w:rsid w:val="00413998"/>
    <w:rsid w:val="00422BBF"/>
    <w:rsid w:val="00434E27"/>
    <w:rsid w:val="004356CB"/>
    <w:rsid w:val="00461775"/>
    <w:rsid w:val="0049518C"/>
    <w:rsid w:val="004A604A"/>
    <w:rsid w:val="004B31D9"/>
    <w:rsid w:val="004E3246"/>
    <w:rsid w:val="004F08C8"/>
    <w:rsid w:val="00504D6A"/>
    <w:rsid w:val="00512011"/>
    <w:rsid w:val="00515047"/>
    <w:rsid w:val="00532E35"/>
    <w:rsid w:val="00543772"/>
    <w:rsid w:val="005460E7"/>
    <w:rsid w:val="00551FE8"/>
    <w:rsid w:val="0057077C"/>
    <w:rsid w:val="00573905"/>
    <w:rsid w:val="0057732D"/>
    <w:rsid w:val="005837E8"/>
    <w:rsid w:val="005858D2"/>
    <w:rsid w:val="005954D2"/>
    <w:rsid w:val="005B74E2"/>
    <w:rsid w:val="005E1733"/>
    <w:rsid w:val="005F2A42"/>
    <w:rsid w:val="0061365E"/>
    <w:rsid w:val="00614EE9"/>
    <w:rsid w:val="006262A1"/>
    <w:rsid w:val="006934CD"/>
    <w:rsid w:val="006C648B"/>
    <w:rsid w:val="006E4B60"/>
    <w:rsid w:val="007122CA"/>
    <w:rsid w:val="00712E09"/>
    <w:rsid w:val="00720943"/>
    <w:rsid w:val="0073359B"/>
    <w:rsid w:val="007401CD"/>
    <w:rsid w:val="00741293"/>
    <w:rsid w:val="007429EC"/>
    <w:rsid w:val="00766F05"/>
    <w:rsid w:val="007761D5"/>
    <w:rsid w:val="0078565B"/>
    <w:rsid w:val="0079653D"/>
    <w:rsid w:val="007A5DC9"/>
    <w:rsid w:val="007C1C1B"/>
    <w:rsid w:val="007C61D7"/>
    <w:rsid w:val="007D44B8"/>
    <w:rsid w:val="007E50FF"/>
    <w:rsid w:val="007F1702"/>
    <w:rsid w:val="00806EA5"/>
    <w:rsid w:val="00813F42"/>
    <w:rsid w:val="00826464"/>
    <w:rsid w:val="0082739A"/>
    <w:rsid w:val="0083006E"/>
    <w:rsid w:val="008337D9"/>
    <w:rsid w:val="0084697C"/>
    <w:rsid w:val="00860FA1"/>
    <w:rsid w:val="008779ED"/>
    <w:rsid w:val="00880D96"/>
    <w:rsid w:val="008C4847"/>
    <w:rsid w:val="008D4107"/>
    <w:rsid w:val="008F0C16"/>
    <w:rsid w:val="00906509"/>
    <w:rsid w:val="00932C6F"/>
    <w:rsid w:val="00942D9F"/>
    <w:rsid w:val="00961064"/>
    <w:rsid w:val="0098547B"/>
    <w:rsid w:val="009A27F2"/>
    <w:rsid w:val="009B0D50"/>
    <w:rsid w:val="009C4525"/>
    <w:rsid w:val="009C5E8E"/>
    <w:rsid w:val="009D0859"/>
    <w:rsid w:val="009D2A28"/>
    <w:rsid w:val="009E19B8"/>
    <w:rsid w:val="009F0A4E"/>
    <w:rsid w:val="009F46A3"/>
    <w:rsid w:val="00A25E81"/>
    <w:rsid w:val="00A311C0"/>
    <w:rsid w:val="00A33B9B"/>
    <w:rsid w:val="00A36907"/>
    <w:rsid w:val="00A4086F"/>
    <w:rsid w:val="00A41B28"/>
    <w:rsid w:val="00A54109"/>
    <w:rsid w:val="00A70112"/>
    <w:rsid w:val="00A8001F"/>
    <w:rsid w:val="00A91888"/>
    <w:rsid w:val="00A96241"/>
    <w:rsid w:val="00AC25ED"/>
    <w:rsid w:val="00AC58DE"/>
    <w:rsid w:val="00AE01DF"/>
    <w:rsid w:val="00AE5D5F"/>
    <w:rsid w:val="00B04B0E"/>
    <w:rsid w:val="00B12549"/>
    <w:rsid w:val="00B13B71"/>
    <w:rsid w:val="00B4249E"/>
    <w:rsid w:val="00B55246"/>
    <w:rsid w:val="00B60881"/>
    <w:rsid w:val="00B63366"/>
    <w:rsid w:val="00B64726"/>
    <w:rsid w:val="00B65F1B"/>
    <w:rsid w:val="00B66B98"/>
    <w:rsid w:val="00B673A3"/>
    <w:rsid w:val="00B751D0"/>
    <w:rsid w:val="00B9137F"/>
    <w:rsid w:val="00B920A0"/>
    <w:rsid w:val="00B930D8"/>
    <w:rsid w:val="00BB0C95"/>
    <w:rsid w:val="00BB3100"/>
    <w:rsid w:val="00BC32BD"/>
    <w:rsid w:val="00BD2336"/>
    <w:rsid w:val="00BE5A28"/>
    <w:rsid w:val="00BF3F1C"/>
    <w:rsid w:val="00C0096A"/>
    <w:rsid w:val="00C01EB3"/>
    <w:rsid w:val="00C04291"/>
    <w:rsid w:val="00C07A2C"/>
    <w:rsid w:val="00C21443"/>
    <w:rsid w:val="00C21A2C"/>
    <w:rsid w:val="00C31ABC"/>
    <w:rsid w:val="00C63A2F"/>
    <w:rsid w:val="00C6529E"/>
    <w:rsid w:val="00C662A0"/>
    <w:rsid w:val="00C7635E"/>
    <w:rsid w:val="00CC1DF7"/>
    <w:rsid w:val="00CD493D"/>
    <w:rsid w:val="00CE262E"/>
    <w:rsid w:val="00CF1C9C"/>
    <w:rsid w:val="00CF74BA"/>
    <w:rsid w:val="00D0376F"/>
    <w:rsid w:val="00D1739F"/>
    <w:rsid w:val="00D3631B"/>
    <w:rsid w:val="00D405B1"/>
    <w:rsid w:val="00D4696B"/>
    <w:rsid w:val="00D52AA2"/>
    <w:rsid w:val="00D578EC"/>
    <w:rsid w:val="00D64F86"/>
    <w:rsid w:val="00D73C47"/>
    <w:rsid w:val="00DA3517"/>
    <w:rsid w:val="00DB4FEF"/>
    <w:rsid w:val="00DE6EBA"/>
    <w:rsid w:val="00E03726"/>
    <w:rsid w:val="00E078E8"/>
    <w:rsid w:val="00E144BB"/>
    <w:rsid w:val="00E22CD2"/>
    <w:rsid w:val="00E27089"/>
    <w:rsid w:val="00E543AA"/>
    <w:rsid w:val="00E64A38"/>
    <w:rsid w:val="00E712E4"/>
    <w:rsid w:val="00E73B3C"/>
    <w:rsid w:val="00E7556B"/>
    <w:rsid w:val="00E87A02"/>
    <w:rsid w:val="00EA538B"/>
    <w:rsid w:val="00EA7B92"/>
    <w:rsid w:val="00EB2CAA"/>
    <w:rsid w:val="00EE1587"/>
    <w:rsid w:val="00EE4403"/>
    <w:rsid w:val="00EF4D31"/>
    <w:rsid w:val="00EF5BDF"/>
    <w:rsid w:val="00F17766"/>
    <w:rsid w:val="00F3161F"/>
    <w:rsid w:val="00F4274E"/>
    <w:rsid w:val="00F42D92"/>
    <w:rsid w:val="00F532E7"/>
    <w:rsid w:val="00F70720"/>
    <w:rsid w:val="00F910E7"/>
    <w:rsid w:val="00F92687"/>
    <w:rsid w:val="00FA3799"/>
    <w:rsid w:val="00FB0A51"/>
    <w:rsid w:val="00FD2169"/>
    <w:rsid w:val="00FD2B0B"/>
    <w:rsid w:val="00FE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v:textbox inset="5.85pt,.7pt,5.85pt,.7pt"/>
    </o:shapedefaults>
    <o:shapelayout v:ext="edit">
      <o:idmap v:ext="edit" data="1"/>
    </o:shapelayout>
  </w:shapeDefaults>
  <w:decimalSymbol w:val="."/>
  <w:listSeparator w:val=","/>
  <w14:docId w14:val="4EFCE618"/>
  <w15:docId w15:val="{A634A9E4-4675-4E72-A1BF-88FB7C6A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348D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link w:val="20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character" w:customStyle="1" w:styleId="20">
    <w:name w:val="本文インデント 2 (文字)"/>
    <w:link w:val="2"/>
    <w:rsid w:val="00B920A0"/>
    <w:rPr>
      <w:kern w:val="2"/>
      <w:sz w:val="22"/>
    </w:rPr>
  </w:style>
  <w:style w:type="paragraph" w:styleId="a7">
    <w:name w:val="Balloon Text"/>
    <w:basedOn w:val="a"/>
    <w:link w:val="a8"/>
    <w:semiHidden/>
    <w:unhideWhenUsed/>
    <w:rsid w:val="00B930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B930D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3765A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2A42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b">
    <w:name w:val="Hyperlink"/>
    <w:basedOn w:val="a0"/>
    <w:unhideWhenUsed/>
    <w:rsid w:val="006E4B6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E4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1067</TotalTime>
  <Pages>1</Pages>
  <Words>84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総務管理課</dc:creator>
  <cp:lastModifiedBy>小林 歩（社会教育課）</cp:lastModifiedBy>
  <cp:revision>140</cp:revision>
  <cp:lastPrinted>2026-06-25T01:25:00Z</cp:lastPrinted>
  <dcterms:created xsi:type="dcterms:W3CDTF">2022-07-06T23:49:00Z</dcterms:created>
  <dcterms:modified xsi:type="dcterms:W3CDTF">2026-07-30T05:24:00Z</dcterms:modified>
</cp:coreProperties>
</file>