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BB41" w14:textId="1284A58C" w:rsidR="00961064" w:rsidRPr="00C21A2C" w:rsidRDefault="00961064" w:rsidP="00961064">
      <w:pPr>
        <w:rPr>
          <w:szCs w:val="22"/>
        </w:rPr>
      </w:pPr>
      <w:r w:rsidRPr="00C21A2C">
        <w:rPr>
          <w:rFonts w:hint="eastAsia"/>
          <w:szCs w:val="22"/>
        </w:rPr>
        <w:t>第２号様式（第</w:t>
      </w:r>
      <w:r w:rsidR="00E64A38" w:rsidRPr="00C21A2C">
        <w:rPr>
          <w:rFonts w:hint="eastAsia"/>
          <w:szCs w:val="22"/>
        </w:rPr>
        <w:t>３</w:t>
      </w:r>
      <w:r w:rsidRPr="00C21A2C">
        <w:rPr>
          <w:rFonts w:hint="eastAsia"/>
          <w:szCs w:val="22"/>
        </w:rPr>
        <w:t>条関係）</w:t>
      </w:r>
    </w:p>
    <w:p w14:paraId="0670ABB2" w14:textId="58B5874A" w:rsidR="00961064" w:rsidRPr="00C21A2C" w:rsidRDefault="00961064" w:rsidP="00961064">
      <w:pPr>
        <w:jc w:val="center"/>
        <w:rPr>
          <w:szCs w:val="22"/>
        </w:rPr>
      </w:pPr>
      <w:r w:rsidRPr="00C21A2C">
        <w:rPr>
          <w:rFonts w:hint="eastAsia"/>
          <w:szCs w:val="22"/>
        </w:rPr>
        <w:t>長期入院</w:t>
      </w:r>
      <w:r w:rsidR="00351789" w:rsidRPr="00C21A2C">
        <w:rPr>
          <w:rFonts w:ascii="ＭＳ 明朝" w:hAnsi="ＭＳ 明朝" w:cs="ＭＳ 明朝" w:hint="eastAsia"/>
          <w:color w:val="000000"/>
          <w:kern w:val="0"/>
          <w:szCs w:val="22"/>
        </w:rPr>
        <w:t>・</w:t>
      </w:r>
      <w:r w:rsidRPr="00C21A2C">
        <w:rPr>
          <w:rFonts w:hint="eastAsia"/>
          <w:szCs w:val="22"/>
        </w:rPr>
        <w:t>長期入所証明書</w:t>
      </w:r>
    </w:p>
    <w:p w14:paraId="141A0A03" w14:textId="77777777" w:rsidR="00B65F1B" w:rsidRPr="00C21A2C" w:rsidRDefault="00B65F1B" w:rsidP="00961064">
      <w:pPr>
        <w:jc w:val="center"/>
        <w:rPr>
          <w:szCs w:val="22"/>
        </w:rPr>
      </w:pPr>
    </w:p>
    <w:p w14:paraId="2B77818A" w14:textId="3183AB53" w:rsidR="00961064" w:rsidRPr="00C21A2C" w:rsidRDefault="00961064" w:rsidP="00961064">
      <w:pPr>
        <w:jc w:val="right"/>
        <w:rPr>
          <w:szCs w:val="22"/>
        </w:rPr>
      </w:pPr>
      <w:r w:rsidRPr="00C21A2C">
        <w:rPr>
          <w:rFonts w:hint="eastAsia"/>
          <w:szCs w:val="22"/>
        </w:rPr>
        <w:t>年</w:t>
      </w:r>
      <w:r w:rsidR="00B65F1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月</w:t>
      </w:r>
      <w:r w:rsidR="00B65F1B" w:rsidRPr="00C21A2C">
        <w:rPr>
          <w:rFonts w:hint="eastAsia"/>
          <w:szCs w:val="22"/>
        </w:rPr>
        <w:t xml:space="preserve">　　</w:t>
      </w:r>
      <w:r w:rsidRPr="00C21A2C">
        <w:rPr>
          <w:rFonts w:hint="eastAsia"/>
          <w:szCs w:val="22"/>
        </w:rPr>
        <w:t>日</w:t>
      </w:r>
    </w:p>
    <w:p w14:paraId="4681B7C5" w14:textId="0788ECF5" w:rsidR="00A311C0" w:rsidRPr="00C21A2C" w:rsidRDefault="00A311C0" w:rsidP="00A311C0">
      <w:pPr>
        <w:jc w:val="left"/>
        <w:rPr>
          <w:szCs w:val="22"/>
        </w:rPr>
      </w:pPr>
      <w:r w:rsidRPr="00C21A2C">
        <w:rPr>
          <w:rFonts w:hint="eastAsia"/>
          <w:szCs w:val="22"/>
        </w:rPr>
        <w:t>（宛先）</w:t>
      </w:r>
      <w:r w:rsidR="00D405B1" w:rsidRPr="00C21A2C">
        <w:rPr>
          <w:rFonts w:hint="eastAsia"/>
          <w:szCs w:val="22"/>
        </w:rPr>
        <w:t>上越市教育委員会</w:t>
      </w:r>
    </w:p>
    <w:p w14:paraId="590E039B" w14:textId="77777777" w:rsidR="00B65F1B" w:rsidRPr="00C21A2C" w:rsidRDefault="00B65F1B" w:rsidP="00961064">
      <w:pPr>
        <w:jc w:val="left"/>
        <w:rPr>
          <w:szCs w:val="22"/>
        </w:rPr>
      </w:pPr>
    </w:p>
    <w:p w14:paraId="232C7A64" w14:textId="75A41CD2" w:rsidR="00532E35" w:rsidRPr="00C21A2C" w:rsidRDefault="00B65F1B" w:rsidP="00961064">
      <w:pPr>
        <w:jc w:val="left"/>
        <w:rPr>
          <w:szCs w:val="22"/>
        </w:rPr>
      </w:pPr>
      <w:r w:rsidRPr="00C21A2C">
        <w:rPr>
          <w:rFonts w:hint="eastAsia"/>
          <w:szCs w:val="22"/>
        </w:rPr>
        <w:t xml:space="preserve">　次のとおり長期入院又は長期入所</w:t>
      </w:r>
      <w:r w:rsidR="00290D91" w:rsidRPr="00C21A2C">
        <w:rPr>
          <w:rFonts w:hint="eastAsia"/>
          <w:szCs w:val="22"/>
        </w:rPr>
        <w:t>していることの</w:t>
      </w:r>
      <w:r w:rsidRPr="00C21A2C">
        <w:rPr>
          <w:rFonts w:hint="eastAsia"/>
          <w:szCs w:val="22"/>
        </w:rPr>
        <w:t>証明書を提出します。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61064" w:rsidRPr="00C21A2C" w14:paraId="779B7669" w14:textId="77777777" w:rsidTr="00A96241">
        <w:trPr>
          <w:trHeight w:val="1143"/>
        </w:trPr>
        <w:tc>
          <w:tcPr>
            <w:tcW w:w="9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CDDCA" w14:textId="77777777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ふりがな</w:t>
            </w:r>
          </w:p>
          <w:p w14:paraId="5BA582E5" w14:textId="77777777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氏　名　　　　　　　　　　　　　　　　　　　　　　　年　　月　　日生</w:t>
            </w:r>
          </w:p>
        </w:tc>
      </w:tr>
      <w:tr w:rsidR="00961064" w:rsidRPr="00C21A2C" w14:paraId="0F2803C5" w14:textId="77777777" w:rsidTr="00A96241">
        <w:trPr>
          <w:trHeight w:val="1261"/>
        </w:trPr>
        <w:tc>
          <w:tcPr>
            <w:tcW w:w="9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9794" w14:textId="1B73B491" w:rsidR="00961064" w:rsidRPr="00C21A2C" w:rsidRDefault="00961064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 xml:space="preserve">　　　</w:t>
            </w:r>
            <w:r w:rsidR="00EE4403" w:rsidRPr="00C21A2C">
              <w:rPr>
                <w:rFonts w:hint="eastAsia"/>
              </w:rPr>
              <w:t xml:space="preserve">　　〒</w:t>
            </w:r>
          </w:p>
          <w:p w14:paraId="7135BEF0" w14:textId="5A03A410" w:rsidR="00961064" w:rsidRPr="00C21A2C" w:rsidRDefault="00EE4403" w:rsidP="00CA3849">
            <w:pPr>
              <w:ind w:firstLineChars="100" w:firstLine="220"/>
              <w:jc w:val="left"/>
            </w:pPr>
            <w:r w:rsidRPr="00C21A2C">
              <w:rPr>
                <w:rFonts w:hint="eastAsia"/>
              </w:rPr>
              <w:t>住　所</w:t>
            </w:r>
          </w:p>
          <w:p w14:paraId="35EAE38A" w14:textId="77777777" w:rsidR="00961064" w:rsidRPr="00C21A2C" w:rsidRDefault="00961064" w:rsidP="00CA3849">
            <w:pPr>
              <w:wordWrap w:val="0"/>
              <w:ind w:right="420"/>
              <w:jc w:val="right"/>
            </w:pPr>
            <w:r w:rsidRPr="00C21A2C">
              <w:rPr>
                <w:rFonts w:hint="eastAsia"/>
              </w:rPr>
              <w:t xml:space="preserve">電話（　　　　）　　　　　　</w:t>
            </w:r>
          </w:p>
        </w:tc>
      </w:tr>
    </w:tbl>
    <w:p w14:paraId="0D255FDB" w14:textId="77777777" w:rsidR="00961064" w:rsidRPr="00C21A2C" w:rsidRDefault="00961064" w:rsidP="00961064">
      <w:pPr>
        <w:jc w:val="left"/>
        <w:rPr>
          <w:szCs w:val="22"/>
          <w:u w:val="single"/>
        </w:rPr>
      </w:pPr>
    </w:p>
    <w:p w14:paraId="6DDB0C61" w14:textId="79A21928" w:rsidR="00961064" w:rsidRPr="00C21A2C" w:rsidRDefault="00961064" w:rsidP="00961064">
      <w:pPr>
        <w:jc w:val="left"/>
        <w:rPr>
          <w:szCs w:val="22"/>
        </w:rPr>
      </w:pPr>
      <w:r w:rsidRPr="00C21A2C">
        <w:rPr>
          <w:rFonts w:hint="eastAsia"/>
          <w:szCs w:val="22"/>
        </w:rPr>
        <w:t xml:space="preserve">　上記の</w:t>
      </w:r>
      <w:r w:rsidR="002F54B9" w:rsidRPr="00C21A2C">
        <w:rPr>
          <w:rFonts w:hint="eastAsia"/>
          <w:szCs w:val="22"/>
        </w:rPr>
        <w:t>人</w:t>
      </w:r>
      <w:r w:rsidRPr="00C21A2C">
        <w:rPr>
          <w:rFonts w:hint="eastAsia"/>
          <w:szCs w:val="22"/>
        </w:rPr>
        <w:t>は、当病院（施設）に長期入院（入所）しており、図書館へ</w:t>
      </w:r>
      <w:r w:rsidR="003D6535" w:rsidRPr="00C21A2C">
        <w:rPr>
          <w:rFonts w:hint="eastAsia"/>
          <w:szCs w:val="22"/>
        </w:rPr>
        <w:t>出</w:t>
      </w:r>
      <w:r w:rsidRPr="00C21A2C">
        <w:rPr>
          <w:rFonts w:hint="eastAsia"/>
          <w:szCs w:val="22"/>
        </w:rPr>
        <w:t>かけることが困難であることを証明します。</w:t>
      </w:r>
    </w:p>
    <w:p w14:paraId="0776CB72" w14:textId="77777777" w:rsidR="00961064" w:rsidRPr="00C21A2C" w:rsidRDefault="00961064" w:rsidP="00961064">
      <w:pPr>
        <w:jc w:val="left"/>
        <w:rPr>
          <w:szCs w:val="22"/>
        </w:rPr>
      </w:pPr>
    </w:p>
    <w:p w14:paraId="73677E99" w14:textId="77777777" w:rsidR="00961064" w:rsidRPr="00C21A2C" w:rsidRDefault="00961064" w:rsidP="00961064">
      <w:pPr>
        <w:jc w:val="left"/>
        <w:rPr>
          <w:szCs w:val="22"/>
        </w:rPr>
      </w:pPr>
    </w:p>
    <w:p w14:paraId="64709789" w14:textId="77777777" w:rsidR="00961064" w:rsidRPr="00C21A2C" w:rsidRDefault="00961064" w:rsidP="00961064">
      <w:pPr>
        <w:jc w:val="left"/>
        <w:rPr>
          <w:szCs w:val="22"/>
        </w:rPr>
      </w:pPr>
    </w:p>
    <w:p w14:paraId="4E724899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病院名</w:t>
      </w:r>
    </w:p>
    <w:p w14:paraId="1157E9A8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施設名</w:t>
      </w:r>
    </w:p>
    <w:p w14:paraId="74AB7DDD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72086B16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48012919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住所</w:t>
      </w:r>
    </w:p>
    <w:p w14:paraId="6F927288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6040AC10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</w:p>
    <w:p w14:paraId="2C15C7F1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病院長</w:t>
      </w:r>
    </w:p>
    <w:p w14:paraId="5AA43221" w14:textId="77777777" w:rsidR="00961064" w:rsidRPr="00C21A2C" w:rsidRDefault="00961064" w:rsidP="00961064">
      <w:pPr>
        <w:ind w:firstLineChars="2000" w:firstLine="4400"/>
        <w:jc w:val="left"/>
        <w:rPr>
          <w:szCs w:val="22"/>
        </w:rPr>
      </w:pPr>
      <w:r w:rsidRPr="00C21A2C">
        <w:rPr>
          <w:rFonts w:hint="eastAsia"/>
          <w:szCs w:val="22"/>
        </w:rPr>
        <w:t>施設長</w:t>
      </w:r>
    </w:p>
    <w:p w14:paraId="2F4D285A" w14:textId="77777777" w:rsidR="00961064" w:rsidRPr="00C21A2C" w:rsidRDefault="00961064" w:rsidP="00AE5D5F">
      <w:pPr>
        <w:ind w:leftChars="100" w:left="440" w:hangingChars="100" w:hanging="220"/>
        <w:jc w:val="left"/>
        <w:rPr>
          <w:szCs w:val="22"/>
        </w:rPr>
      </w:pPr>
    </w:p>
    <w:p w14:paraId="6F1CA2B1" w14:textId="77777777" w:rsidR="00961064" w:rsidRPr="00C21A2C" w:rsidRDefault="00961064" w:rsidP="00AE5D5F">
      <w:pPr>
        <w:ind w:leftChars="100" w:left="440" w:hangingChars="100" w:hanging="220"/>
        <w:jc w:val="left"/>
        <w:rPr>
          <w:szCs w:val="22"/>
        </w:rPr>
      </w:pPr>
    </w:p>
    <w:p w14:paraId="13641E69" w14:textId="77777777" w:rsidR="00961064" w:rsidRPr="00C21A2C" w:rsidRDefault="00961064" w:rsidP="00AE5D5F">
      <w:pPr>
        <w:ind w:leftChars="100" w:left="440" w:hangingChars="100" w:hanging="220"/>
        <w:jc w:val="left"/>
        <w:rPr>
          <w:szCs w:val="22"/>
        </w:rPr>
      </w:pPr>
    </w:p>
    <w:p w14:paraId="3255AAB4" w14:textId="77777777" w:rsidR="00961064" w:rsidRPr="00C21A2C" w:rsidRDefault="00961064" w:rsidP="00AE5D5F">
      <w:pPr>
        <w:ind w:leftChars="100" w:left="440" w:hangingChars="100" w:hanging="220"/>
        <w:jc w:val="left"/>
        <w:rPr>
          <w:szCs w:val="22"/>
        </w:rPr>
      </w:pPr>
    </w:p>
    <w:p w14:paraId="65844ECF" w14:textId="77777777" w:rsidR="005460E7" w:rsidRPr="00C21A2C" w:rsidRDefault="005460E7" w:rsidP="00B65F1B">
      <w:pPr>
        <w:jc w:val="left"/>
        <w:rPr>
          <w:szCs w:val="22"/>
        </w:rPr>
      </w:pPr>
    </w:p>
    <w:sectPr w:rsidR="005460E7" w:rsidRPr="00C21A2C">
      <w:headerReference w:type="default" r:id="rId7"/>
      <w:pgSz w:w="11906" w:h="16838" w:code="9"/>
      <w:pgMar w:top="1304" w:right="1418" w:bottom="1247" w:left="1418" w:header="851" w:footer="680" w:gutter="0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DE01E8" w14:textId="77777777" w:rsidR="007F1702" w:rsidRDefault="007F1702">
      <w:r>
        <w:separator/>
      </w:r>
    </w:p>
  </w:endnote>
  <w:endnote w:type="continuationSeparator" w:id="0">
    <w:p w14:paraId="31E6F396" w14:textId="77777777" w:rsidR="007F1702" w:rsidRDefault="007F1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DA9E" w14:textId="77777777" w:rsidR="007F1702" w:rsidRDefault="007F1702">
      <w:r>
        <w:separator/>
      </w:r>
    </w:p>
  </w:footnote>
  <w:footnote w:type="continuationSeparator" w:id="0">
    <w:p w14:paraId="6F025665" w14:textId="77777777" w:rsidR="007F1702" w:rsidRDefault="007F1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C3A1" w14:textId="77777777" w:rsidR="007F1702" w:rsidRDefault="007F1702">
    <w:pPr>
      <w:pStyle w:val="a3"/>
      <w:jc w:val="right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93D66"/>
    <w:multiLevelType w:val="hybridMultilevel"/>
    <w:tmpl w:val="C8062E10"/>
    <w:lvl w:ilvl="0" w:tplc="3C8E711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ACF33D1"/>
    <w:multiLevelType w:val="hybridMultilevel"/>
    <w:tmpl w:val="C79675F4"/>
    <w:lvl w:ilvl="0" w:tplc="FFFFFFFF">
      <w:start w:val="1"/>
      <w:numFmt w:val="decimalEnclosedParen"/>
      <w:lvlText w:val="%1"/>
      <w:lvlJc w:val="left"/>
      <w:pPr>
        <w:ind w:left="580" w:hanging="360"/>
      </w:pPr>
      <w:rPr>
        <w:rFonts w:ascii="ＭＳ 明朝" w:eastAsia="ＭＳ 明朝" w:hAnsi="ＭＳ 明朝" w:hint="default"/>
      </w:rPr>
    </w:lvl>
    <w:lvl w:ilvl="1" w:tplc="FFFFFFFF" w:tentative="1">
      <w:start w:val="1"/>
      <w:numFmt w:val="aiueoFullWidth"/>
      <w:lvlText w:val="(%2)"/>
      <w:lvlJc w:val="left"/>
      <w:pPr>
        <w:ind w:left="10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80" w:hanging="420"/>
      </w:pPr>
    </w:lvl>
    <w:lvl w:ilvl="3" w:tplc="FFFFFFFF" w:tentative="1">
      <w:start w:val="1"/>
      <w:numFmt w:val="decimal"/>
      <w:lvlText w:val="%4."/>
      <w:lvlJc w:val="left"/>
      <w:pPr>
        <w:ind w:left="1900" w:hanging="420"/>
      </w:pPr>
    </w:lvl>
    <w:lvl w:ilvl="4" w:tplc="FFFFFFFF" w:tentative="1">
      <w:start w:val="1"/>
      <w:numFmt w:val="aiueoFullWidth"/>
      <w:lvlText w:val="(%5)"/>
      <w:lvlJc w:val="left"/>
      <w:pPr>
        <w:ind w:left="23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40" w:hanging="420"/>
      </w:pPr>
    </w:lvl>
    <w:lvl w:ilvl="6" w:tplc="FFFFFFFF" w:tentative="1">
      <w:start w:val="1"/>
      <w:numFmt w:val="decimal"/>
      <w:lvlText w:val="%7."/>
      <w:lvlJc w:val="left"/>
      <w:pPr>
        <w:ind w:left="3160" w:hanging="420"/>
      </w:pPr>
    </w:lvl>
    <w:lvl w:ilvl="7" w:tplc="FFFFFFFF" w:tentative="1">
      <w:start w:val="1"/>
      <w:numFmt w:val="aiueoFullWidth"/>
      <w:lvlText w:val="(%8)"/>
      <w:lvlJc w:val="left"/>
      <w:pPr>
        <w:ind w:left="35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410693807">
    <w:abstractNumId w:val="1"/>
  </w:num>
  <w:num w:numId="2" w16cid:durableId="177296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20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」）"/>
  <w:hdrShapeDefaults>
    <o:shapedefaults v:ext="edit" spidmax="1034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726"/>
    <w:rsid w:val="00010F9A"/>
    <w:rsid w:val="0001649A"/>
    <w:rsid w:val="000375D1"/>
    <w:rsid w:val="00051CE0"/>
    <w:rsid w:val="00076D3B"/>
    <w:rsid w:val="000A0CC9"/>
    <w:rsid w:val="000A1BFB"/>
    <w:rsid w:val="000A69BD"/>
    <w:rsid w:val="000B39DD"/>
    <w:rsid w:val="000E348D"/>
    <w:rsid w:val="000F64AB"/>
    <w:rsid w:val="00110A61"/>
    <w:rsid w:val="001148AC"/>
    <w:rsid w:val="00137293"/>
    <w:rsid w:val="001454FF"/>
    <w:rsid w:val="00154D70"/>
    <w:rsid w:val="00154F93"/>
    <w:rsid w:val="00156B90"/>
    <w:rsid w:val="00172B51"/>
    <w:rsid w:val="001B115D"/>
    <w:rsid w:val="001B5A11"/>
    <w:rsid w:val="001D118B"/>
    <w:rsid w:val="001D48F1"/>
    <w:rsid w:val="001D6E39"/>
    <w:rsid w:val="001F26D2"/>
    <w:rsid w:val="00253400"/>
    <w:rsid w:val="002553D4"/>
    <w:rsid w:val="00260067"/>
    <w:rsid w:val="00271B0B"/>
    <w:rsid w:val="002736CC"/>
    <w:rsid w:val="00275179"/>
    <w:rsid w:val="00290486"/>
    <w:rsid w:val="00290D91"/>
    <w:rsid w:val="0029106F"/>
    <w:rsid w:val="002A0B78"/>
    <w:rsid w:val="002A3A0D"/>
    <w:rsid w:val="002E58C5"/>
    <w:rsid w:val="002F21A7"/>
    <w:rsid w:val="002F25BF"/>
    <w:rsid w:val="002F3B83"/>
    <w:rsid w:val="002F54B9"/>
    <w:rsid w:val="00312B23"/>
    <w:rsid w:val="00351789"/>
    <w:rsid w:val="003545AB"/>
    <w:rsid w:val="00361F2B"/>
    <w:rsid w:val="00365328"/>
    <w:rsid w:val="00376171"/>
    <w:rsid w:val="003765AE"/>
    <w:rsid w:val="00377115"/>
    <w:rsid w:val="00386A07"/>
    <w:rsid w:val="00386E02"/>
    <w:rsid w:val="00395624"/>
    <w:rsid w:val="003A6C61"/>
    <w:rsid w:val="003C3398"/>
    <w:rsid w:val="003D6535"/>
    <w:rsid w:val="003D6C1F"/>
    <w:rsid w:val="0041287F"/>
    <w:rsid w:val="00413998"/>
    <w:rsid w:val="00422BBF"/>
    <w:rsid w:val="00434E27"/>
    <w:rsid w:val="004356CB"/>
    <w:rsid w:val="00461775"/>
    <w:rsid w:val="0049518C"/>
    <w:rsid w:val="004A604A"/>
    <w:rsid w:val="004B31D9"/>
    <w:rsid w:val="004E3246"/>
    <w:rsid w:val="004F08C8"/>
    <w:rsid w:val="00504D6A"/>
    <w:rsid w:val="00512011"/>
    <w:rsid w:val="00515047"/>
    <w:rsid w:val="00532E35"/>
    <w:rsid w:val="00543772"/>
    <w:rsid w:val="005460E7"/>
    <w:rsid w:val="00551FE8"/>
    <w:rsid w:val="0057077C"/>
    <w:rsid w:val="00573905"/>
    <w:rsid w:val="0057732D"/>
    <w:rsid w:val="005837E8"/>
    <w:rsid w:val="005858D2"/>
    <w:rsid w:val="005954D2"/>
    <w:rsid w:val="005B74E2"/>
    <w:rsid w:val="005E1733"/>
    <w:rsid w:val="005F2A42"/>
    <w:rsid w:val="0061365E"/>
    <w:rsid w:val="00614EE9"/>
    <w:rsid w:val="006262A1"/>
    <w:rsid w:val="006934CD"/>
    <w:rsid w:val="006C648B"/>
    <w:rsid w:val="006E4B60"/>
    <w:rsid w:val="007122CA"/>
    <w:rsid w:val="00712E09"/>
    <w:rsid w:val="00720943"/>
    <w:rsid w:val="0073359B"/>
    <w:rsid w:val="007401CD"/>
    <w:rsid w:val="00741293"/>
    <w:rsid w:val="007429EC"/>
    <w:rsid w:val="00766F05"/>
    <w:rsid w:val="007761D5"/>
    <w:rsid w:val="0078565B"/>
    <w:rsid w:val="0079653D"/>
    <w:rsid w:val="007A5DC9"/>
    <w:rsid w:val="007C1C1B"/>
    <w:rsid w:val="007C61D7"/>
    <w:rsid w:val="007D44B8"/>
    <w:rsid w:val="007E50FF"/>
    <w:rsid w:val="007F1702"/>
    <w:rsid w:val="00806EA5"/>
    <w:rsid w:val="00813F42"/>
    <w:rsid w:val="00826464"/>
    <w:rsid w:val="0082739A"/>
    <w:rsid w:val="0083006E"/>
    <w:rsid w:val="008337D9"/>
    <w:rsid w:val="0084697C"/>
    <w:rsid w:val="00860FA1"/>
    <w:rsid w:val="008779ED"/>
    <w:rsid w:val="00880D96"/>
    <w:rsid w:val="008C4847"/>
    <w:rsid w:val="008D4107"/>
    <w:rsid w:val="008F0C16"/>
    <w:rsid w:val="00906509"/>
    <w:rsid w:val="00932C6F"/>
    <w:rsid w:val="00942D9F"/>
    <w:rsid w:val="00961064"/>
    <w:rsid w:val="0098547B"/>
    <w:rsid w:val="009A27F2"/>
    <w:rsid w:val="009B0D50"/>
    <w:rsid w:val="009C4525"/>
    <w:rsid w:val="009C5E8E"/>
    <w:rsid w:val="009D0859"/>
    <w:rsid w:val="009D2A28"/>
    <w:rsid w:val="009E19B8"/>
    <w:rsid w:val="009F0A4E"/>
    <w:rsid w:val="009F46A3"/>
    <w:rsid w:val="00A25E81"/>
    <w:rsid w:val="00A311C0"/>
    <w:rsid w:val="00A33B9B"/>
    <w:rsid w:val="00A36907"/>
    <w:rsid w:val="00A4086F"/>
    <w:rsid w:val="00A41B28"/>
    <w:rsid w:val="00A54109"/>
    <w:rsid w:val="00A70112"/>
    <w:rsid w:val="00A8001F"/>
    <w:rsid w:val="00A91888"/>
    <w:rsid w:val="00A96241"/>
    <w:rsid w:val="00AC25ED"/>
    <w:rsid w:val="00AC58DE"/>
    <w:rsid w:val="00AE01DF"/>
    <w:rsid w:val="00AE5D5F"/>
    <w:rsid w:val="00B04B0E"/>
    <w:rsid w:val="00B12549"/>
    <w:rsid w:val="00B13B71"/>
    <w:rsid w:val="00B4249E"/>
    <w:rsid w:val="00B45F46"/>
    <w:rsid w:val="00B55246"/>
    <w:rsid w:val="00B60881"/>
    <w:rsid w:val="00B63366"/>
    <w:rsid w:val="00B64726"/>
    <w:rsid w:val="00B65F1B"/>
    <w:rsid w:val="00B66B98"/>
    <w:rsid w:val="00B673A3"/>
    <w:rsid w:val="00B751D0"/>
    <w:rsid w:val="00B9137F"/>
    <w:rsid w:val="00B920A0"/>
    <w:rsid w:val="00B930D8"/>
    <w:rsid w:val="00BB0C95"/>
    <w:rsid w:val="00BB3100"/>
    <w:rsid w:val="00BC32BD"/>
    <w:rsid w:val="00BD2336"/>
    <w:rsid w:val="00BF3F1C"/>
    <w:rsid w:val="00C0096A"/>
    <w:rsid w:val="00C01EB3"/>
    <w:rsid w:val="00C04291"/>
    <w:rsid w:val="00C07A2C"/>
    <w:rsid w:val="00C21443"/>
    <w:rsid w:val="00C21A2C"/>
    <w:rsid w:val="00C31ABC"/>
    <w:rsid w:val="00C63A2F"/>
    <w:rsid w:val="00C6529E"/>
    <w:rsid w:val="00C662A0"/>
    <w:rsid w:val="00C7635E"/>
    <w:rsid w:val="00CC1DF7"/>
    <w:rsid w:val="00CD493D"/>
    <w:rsid w:val="00CE262E"/>
    <w:rsid w:val="00CF1C9C"/>
    <w:rsid w:val="00CF74BA"/>
    <w:rsid w:val="00D0376F"/>
    <w:rsid w:val="00D1739F"/>
    <w:rsid w:val="00D3631B"/>
    <w:rsid w:val="00D405B1"/>
    <w:rsid w:val="00D4696B"/>
    <w:rsid w:val="00D52AA2"/>
    <w:rsid w:val="00D578EC"/>
    <w:rsid w:val="00D64F86"/>
    <w:rsid w:val="00D73C47"/>
    <w:rsid w:val="00DA3517"/>
    <w:rsid w:val="00DB4FEF"/>
    <w:rsid w:val="00DE6EBA"/>
    <w:rsid w:val="00DF5DD6"/>
    <w:rsid w:val="00E03726"/>
    <w:rsid w:val="00E078E8"/>
    <w:rsid w:val="00E144BB"/>
    <w:rsid w:val="00E22CD2"/>
    <w:rsid w:val="00E27089"/>
    <w:rsid w:val="00E543AA"/>
    <w:rsid w:val="00E64A38"/>
    <w:rsid w:val="00E73B3C"/>
    <w:rsid w:val="00E7556B"/>
    <w:rsid w:val="00E87A02"/>
    <w:rsid w:val="00EA538B"/>
    <w:rsid w:val="00EA7B92"/>
    <w:rsid w:val="00EB2CAA"/>
    <w:rsid w:val="00EE1587"/>
    <w:rsid w:val="00EE4403"/>
    <w:rsid w:val="00EF4D31"/>
    <w:rsid w:val="00EF5BDF"/>
    <w:rsid w:val="00F17766"/>
    <w:rsid w:val="00F3161F"/>
    <w:rsid w:val="00F4274E"/>
    <w:rsid w:val="00F42D92"/>
    <w:rsid w:val="00F532E7"/>
    <w:rsid w:val="00F70720"/>
    <w:rsid w:val="00F910E7"/>
    <w:rsid w:val="00F92687"/>
    <w:rsid w:val="00FA3799"/>
    <w:rsid w:val="00FB0A51"/>
    <w:rsid w:val="00FD2169"/>
    <w:rsid w:val="00FD2B0B"/>
    <w:rsid w:val="00FE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>
      <v:textbox inset="5.85pt,.7pt,5.85pt,.7pt"/>
    </o:shapedefaults>
    <o:shapelayout v:ext="edit">
      <o:idmap v:ext="edit" data="1"/>
    </o:shapelayout>
  </w:shapeDefaults>
  <w:decimalSymbol w:val="."/>
  <w:listSeparator w:val=","/>
  <w14:docId w14:val="4EFCE618"/>
  <w15:docId w15:val="{A634A9E4-4675-4E72-A1BF-88FB7C6A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348D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2">
    <w:name w:val="Body Text Indent 2"/>
    <w:basedOn w:val="a"/>
    <w:link w:val="20"/>
    <w:pPr>
      <w:ind w:left="220" w:hanging="220"/>
    </w:pPr>
  </w:style>
  <w:style w:type="paragraph" w:styleId="a6">
    <w:name w:val="Body Text Indent"/>
    <w:basedOn w:val="a"/>
    <w:pPr>
      <w:ind w:left="220" w:hanging="220"/>
    </w:pPr>
  </w:style>
  <w:style w:type="character" w:customStyle="1" w:styleId="20">
    <w:name w:val="本文インデント 2 (文字)"/>
    <w:link w:val="2"/>
    <w:rsid w:val="00B920A0"/>
    <w:rPr>
      <w:kern w:val="2"/>
      <w:sz w:val="22"/>
    </w:rPr>
  </w:style>
  <w:style w:type="paragraph" w:styleId="a7">
    <w:name w:val="Balloon Text"/>
    <w:basedOn w:val="a"/>
    <w:link w:val="a8"/>
    <w:semiHidden/>
    <w:unhideWhenUsed/>
    <w:rsid w:val="00B930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B930D8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3765A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F2A42"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b">
    <w:name w:val="Hyperlink"/>
    <w:basedOn w:val="a0"/>
    <w:unhideWhenUsed/>
    <w:rsid w:val="006E4B6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E4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ms3730\&#65411;&#65438;&#65405;&#65400;&#65412;&#65391;&#65420;&#65439;\&#35696;&#26696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議案書式.dot</Template>
  <TotalTime>1067</TotalTime>
  <Pages>1</Pages>
  <Words>154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議案第○○号</vt:lpstr>
      <vt:lpstr>議案第○○号</vt:lpstr>
    </vt:vector>
  </TitlesOfParts>
  <Company>上越市役所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議案第○○号</dc:title>
  <dc:creator>総務管理課</dc:creator>
  <cp:lastModifiedBy>小林 歩（社会教育課）</cp:lastModifiedBy>
  <cp:revision>140</cp:revision>
  <cp:lastPrinted>2026-06-25T01:25:00Z</cp:lastPrinted>
  <dcterms:created xsi:type="dcterms:W3CDTF">2022-07-06T23:49:00Z</dcterms:created>
  <dcterms:modified xsi:type="dcterms:W3CDTF">2026-07-30T05:20:00Z</dcterms:modified>
</cp:coreProperties>
</file>