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1A6A" w14:textId="07B6AF21" w:rsidR="003765AE" w:rsidRPr="00C21A2C" w:rsidRDefault="003765AE" w:rsidP="003765AE">
      <w:pPr>
        <w:rPr>
          <w:szCs w:val="22"/>
        </w:rPr>
      </w:pPr>
      <w:r w:rsidRPr="00C21A2C">
        <w:rPr>
          <w:rFonts w:hint="eastAsia"/>
          <w:szCs w:val="22"/>
        </w:rPr>
        <w:t>第１号様式（第</w:t>
      </w:r>
      <w:r w:rsidR="00290486" w:rsidRPr="00C21A2C">
        <w:rPr>
          <w:rFonts w:hint="eastAsia"/>
          <w:szCs w:val="22"/>
        </w:rPr>
        <w:t>３</w:t>
      </w:r>
      <w:r w:rsidRPr="00C21A2C">
        <w:rPr>
          <w:rFonts w:hint="eastAsia"/>
          <w:szCs w:val="22"/>
        </w:rPr>
        <w:t>条関係）</w:t>
      </w:r>
    </w:p>
    <w:p w14:paraId="7E53085B" w14:textId="795DF887" w:rsidR="003765AE" w:rsidRPr="00C21A2C" w:rsidRDefault="003765AE" w:rsidP="003765AE">
      <w:pPr>
        <w:jc w:val="center"/>
        <w:rPr>
          <w:szCs w:val="22"/>
        </w:rPr>
      </w:pPr>
      <w:r w:rsidRPr="00C21A2C">
        <w:rPr>
          <w:rFonts w:hint="eastAsia"/>
          <w:szCs w:val="22"/>
        </w:rPr>
        <w:t>図書貸出配送サービス利用登録申込書</w:t>
      </w:r>
    </w:p>
    <w:p w14:paraId="5F589206" w14:textId="77777777" w:rsidR="00172B51" w:rsidRPr="00C21A2C" w:rsidRDefault="00172B51" w:rsidP="003765AE">
      <w:pPr>
        <w:jc w:val="center"/>
        <w:rPr>
          <w:szCs w:val="22"/>
        </w:rPr>
      </w:pPr>
    </w:p>
    <w:p w14:paraId="52747F92" w14:textId="2EB41C45" w:rsidR="003765AE" w:rsidRPr="00C21A2C" w:rsidRDefault="003765AE" w:rsidP="003765AE">
      <w:pPr>
        <w:wordWrap w:val="0"/>
        <w:jc w:val="right"/>
        <w:rPr>
          <w:szCs w:val="22"/>
        </w:rPr>
      </w:pPr>
      <w:r w:rsidRPr="00C21A2C">
        <w:rPr>
          <w:rFonts w:hint="eastAsia"/>
          <w:szCs w:val="22"/>
        </w:rPr>
        <w:t>年</w:t>
      </w:r>
      <w:r w:rsidR="00076D3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月</w:t>
      </w:r>
      <w:r w:rsidR="00076D3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日</w:t>
      </w:r>
    </w:p>
    <w:p w14:paraId="5A4EEF43" w14:textId="37B02673" w:rsidR="003765AE" w:rsidRPr="00C21A2C" w:rsidRDefault="00172B51" w:rsidP="00532E35">
      <w:pPr>
        <w:jc w:val="left"/>
        <w:rPr>
          <w:szCs w:val="22"/>
        </w:rPr>
      </w:pPr>
      <w:r w:rsidRPr="00C21A2C">
        <w:rPr>
          <w:rFonts w:hint="eastAsia"/>
          <w:szCs w:val="22"/>
        </w:rPr>
        <w:t>（宛先）</w:t>
      </w:r>
      <w:r w:rsidR="003765AE" w:rsidRPr="00C21A2C">
        <w:rPr>
          <w:rFonts w:hint="eastAsia"/>
          <w:szCs w:val="22"/>
        </w:rPr>
        <w:t>上越市</w:t>
      </w:r>
      <w:r w:rsidR="00D405B1" w:rsidRPr="00C21A2C">
        <w:rPr>
          <w:rFonts w:hint="eastAsia"/>
          <w:szCs w:val="22"/>
        </w:rPr>
        <w:t>教育委員会</w:t>
      </w:r>
    </w:p>
    <w:p w14:paraId="00109F84" w14:textId="77777777" w:rsidR="00076D3B" w:rsidRPr="00C21A2C" w:rsidRDefault="00076D3B" w:rsidP="00532E35">
      <w:pPr>
        <w:jc w:val="left"/>
        <w:rPr>
          <w:szCs w:val="22"/>
        </w:rPr>
      </w:pPr>
    </w:p>
    <w:p w14:paraId="71C3D9E0" w14:textId="78166B75" w:rsidR="00532E35" w:rsidRPr="00C21A2C" w:rsidRDefault="00076D3B" w:rsidP="00532E35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　図書貸出配送サービス利用</w:t>
      </w:r>
      <w:r w:rsidR="00A311C0" w:rsidRPr="00C21A2C">
        <w:rPr>
          <w:rFonts w:hint="eastAsia"/>
          <w:szCs w:val="22"/>
        </w:rPr>
        <w:t>の</w:t>
      </w:r>
      <w:r w:rsidRPr="00C21A2C">
        <w:rPr>
          <w:rFonts w:hint="eastAsia"/>
          <w:szCs w:val="22"/>
        </w:rPr>
        <w:t>登録をしたいので、次のとおり申し込みます。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1"/>
        <w:gridCol w:w="8379"/>
      </w:tblGrid>
      <w:tr w:rsidR="003765AE" w:rsidRPr="00C21A2C" w14:paraId="20AB080A" w14:textId="77777777" w:rsidTr="007122CA">
        <w:trPr>
          <w:trHeight w:val="1143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DB469" w14:textId="77777777" w:rsidR="003765AE" w:rsidRPr="00C21A2C" w:rsidRDefault="003765AE" w:rsidP="00532E35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ふりがな</w:t>
            </w:r>
          </w:p>
          <w:p w14:paraId="573ED62B" w14:textId="77777777" w:rsidR="003765AE" w:rsidRPr="00C21A2C" w:rsidRDefault="003765AE" w:rsidP="00532E35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氏　名　　　　　　　　　　　　　　　　　　　　　　　年　　月　　日生</w:t>
            </w:r>
          </w:p>
        </w:tc>
      </w:tr>
      <w:tr w:rsidR="003765AE" w:rsidRPr="00C21A2C" w14:paraId="1895861A" w14:textId="77777777" w:rsidTr="007122CA">
        <w:trPr>
          <w:trHeight w:val="1261"/>
        </w:trPr>
        <w:tc>
          <w:tcPr>
            <w:tcW w:w="9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27FF" w14:textId="77777777" w:rsidR="003765AE" w:rsidRPr="00C21A2C" w:rsidRDefault="003765AE" w:rsidP="00F90B62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 xml:space="preserve">　　　　　〒</w:t>
            </w:r>
          </w:p>
          <w:p w14:paraId="6FEB3C99" w14:textId="77777777" w:rsidR="003765AE" w:rsidRPr="00C21A2C" w:rsidRDefault="003765AE" w:rsidP="00F90B62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住　所</w:t>
            </w:r>
          </w:p>
          <w:p w14:paraId="2E80A70E" w14:textId="77777777" w:rsidR="003765AE" w:rsidRPr="00C21A2C" w:rsidRDefault="003765AE" w:rsidP="00F90B62">
            <w:pPr>
              <w:wordWrap w:val="0"/>
              <w:ind w:right="420"/>
              <w:jc w:val="right"/>
            </w:pPr>
            <w:r w:rsidRPr="00C21A2C">
              <w:rPr>
                <w:rFonts w:hint="eastAsia"/>
              </w:rPr>
              <w:t xml:space="preserve">電話（　　　　）　　　　　　</w:t>
            </w:r>
          </w:p>
        </w:tc>
      </w:tr>
      <w:tr w:rsidR="003765AE" w:rsidRPr="00C21A2C" w14:paraId="1240FBBA" w14:textId="77777777" w:rsidTr="007122CA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647E5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（１）身体障害者手帳をお持ちの方</w:t>
            </w:r>
          </w:p>
        </w:tc>
      </w:tr>
      <w:tr w:rsidR="003765AE" w:rsidRPr="00C21A2C" w14:paraId="14E8192B" w14:textId="77777777" w:rsidTr="007122CA">
        <w:trPr>
          <w:trHeight w:val="746"/>
        </w:trPr>
        <w:tc>
          <w:tcPr>
            <w:tcW w:w="681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05D8BF" w14:textId="77777777" w:rsidR="003765AE" w:rsidRPr="00C21A2C" w:rsidRDefault="003765AE" w:rsidP="00F90B62">
            <w:pPr>
              <w:ind w:left="113" w:right="113"/>
              <w:jc w:val="center"/>
            </w:pPr>
            <w:r w:rsidRPr="00C21A2C">
              <w:rPr>
                <w:rFonts w:hint="eastAsia"/>
              </w:rPr>
              <w:t>身体障害者手帳</w:t>
            </w:r>
          </w:p>
        </w:tc>
        <w:tc>
          <w:tcPr>
            <w:tcW w:w="837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55910D9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障がい名　　　　　　　　　　　　　　　　種　　　　　　級</w:t>
            </w:r>
          </w:p>
        </w:tc>
      </w:tr>
      <w:tr w:rsidR="003765AE" w:rsidRPr="00C21A2C" w14:paraId="74D87816" w14:textId="77777777" w:rsidTr="007122CA">
        <w:trPr>
          <w:trHeight w:val="936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A5346" w14:textId="77777777" w:rsidR="003765AE" w:rsidRPr="00C21A2C" w:rsidRDefault="003765AE" w:rsidP="00F90B62">
            <w:pPr>
              <w:jc w:val="left"/>
            </w:pPr>
          </w:p>
        </w:tc>
        <w:tc>
          <w:tcPr>
            <w:tcW w:w="8379" w:type="dxa"/>
            <w:tcBorders>
              <w:left w:val="single" w:sz="4" w:space="0" w:color="auto"/>
              <w:right w:val="single" w:sz="4" w:space="0" w:color="auto"/>
            </w:tcBorders>
          </w:tcPr>
          <w:p w14:paraId="37F9774D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交付番号　　　　　　　　　　　　　県</w:t>
            </w:r>
          </w:p>
          <w:p w14:paraId="78629AC3" w14:textId="77777777" w:rsidR="003765AE" w:rsidRPr="00C21A2C" w:rsidRDefault="003765AE" w:rsidP="00F90B62">
            <w:pPr>
              <w:wordWrap w:val="0"/>
              <w:jc w:val="right"/>
            </w:pPr>
            <w:r w:rsidRPr="00C21A2C">
              <w:rPr>
                <w:rFonts w:hint="eastAsia"/>
              </w:rPr>
              <w:t xml:space="preserve">　第　　　　　　　　　号　　　</w:t>
            </w:r>
          </w:p>
          <w:p w14:paraId="79D82A37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 xml:space="preserve">　　　　　　　　　　　　　　　　　市</w:t>
            </w:r>
          </w:p>
        </w:tc>
      </w:tr>
      <w:tr w:rsidR="003765AE" w:rsidRPr="00C21A2C" w14:paraId="2760E862" w14:textId="77777777" w:rsidTr="007122CA">
        <w:trPr>
          <w:trHeight w:val="886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ACA" w14:textId="77777777" w:rsidR="003765AE" w:rsidRPr="00C21A2C" w:rsidRDefault="003765AE" w:rsidP="00F90B62">
            <w:pPr>
              <w:jc w:val="left"/>
            </w:pPr>
          </w:p>
        </w:tc>
        <w:tc>
          <w:tcPr>
            <w:tcW w:w="8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1887" w14:textId="11932616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交付年月日　　　　　　　　　　　　年</w:t>
            </w:r>
            <w:r w:rsidR="00076D3B" w:rsidRPr="00C21A2C">
              <w:rPr>
                <w:rFonts w:hint="eastAsia"/>
              </w:rPr>
              <w:t xml:space="preserve">　　</w:t>
            </w:r>
            <w:r w:rsidRPr="00C21A2C">
              <w:rPr>
                <w:rFonts w:hint="eastAsia"/>
              </w:rPr>
              <w:t>月</w:t>
            </w:r>
            <w:r w:rsidR="00076D3B" w:rsidRPr="00C21A2C">
              <w:rPr>
                <w:rFonts w:hint="eastAsia"/>
              </w:rPr>
              <w:t xml:space="preserve">　　</w:t>
            </w:r>
            <w:r w:rsidRPr="00C21A2C">
              <w:rPr>
                <w:rFonts w:hint="eastAsia"/>
              </w:rPr>
              <w:t>日</w:t>
            </w:r>
          </w:p>
        </w:tc>
      </w:tr>
      <w:tr w:rsidR="003765AE" w:rsidRPr="00C21A2C" w14:paraId="15ADD1F0" w14:textId="77777777" w:rsidTr="007122CA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BBFBC76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（２）療育手帳をお持ちの方</w:t>
            </w:r>
          </w:p>
        </w:tc>
      </w:tr>
      <w:tr w:rsidR="003765AE" w:rsidRPr="00C21A2C" w14:paraId="63E733A2" w14:textId="77777777" w:rsidTr="007122CA">
        <w:trPr>
          <w:trHeight w:val="621"/>
        </w:trPr>
        <w:tc>
          <w:tcPr>
            <w:tcW w:w="681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85B9A36" w14:textId="77777777" w:rsidR="003765AE" w:rsidRPr="00C21A2C" w:rsidRDefault="003765AE" w:rsidP="007122CA">
            <w:pPr>
              <w:ind w:left="113" w:right="113"/>
              <w:jc w:val="center"/>
            </w:pPr>
            <w:r w:rsidRPr="00C21A2C">
              <w:rPr>
                <w:rFonts w:hint="eastAsia"/>
              </w:rPr>
              <w:t>療育手帳</w:t>
            </w:r>
          </w:p>
        </w:tc>
        <w:tc>
          <w:tcPr>
            <w:tcW w:w="837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7E207" w14:textId="1D0E1824" w:rsidR="003765AE" w:rsidRPr="00C21A2C" w:rsidRDefault="003765AE" w:rsidP="00F90B62">
            <w:r w:rsidRPr="00C21A2C">
              <w:rPr>
                <w:rFonts w:hint="eastAsia"/>
              </w:rPr>
              <w:t xml:space="preserve">障がいの程度　　　　　　　　　　</w:t>
            </w:r>
            <w:r w:rsidR="002F25BF" w:rsidRPr="00C21A2C">
              <w:rPr>
                <w:rFonts w:hint="eastAsia"/>
              </w:rPr>
              <w:t xml:space="preserve">　Ａ　　　　　　Ｂ　（</w:t>
            </w:r>
            <w:r w:rsidRPr="00C21A2C">
              <w:rPr>
                <w:rFonts w:hint="eastAsia"/>
              </w:rPr>
              <w:t>〇で囲んでください）</w:t>
            </w:r>
          </w:p>
        </w:tc>
      </w:tr>
      <w:tr w:rsidR="003765AE" w:rsidRPr="00C21A2C" w14:paraId="68EF8218" w14:textId="77777777" w:rsidTr="007122CA">
        <w:trPr>
          <w:trHeight w:val="884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A8E4" w14:textId="77777777" w:rsidR="003765AE" w:rsidRPr="00C21A2C" w:rsidRDefault="003765AE" w:rsidP="00F90B62">
            <w:pPr>
              <w:jc w:val="left"/>
            </w:pPr>
          </w:p>
        </w:tc>
        <w:tc>
          <w:tcPr>
            <w:tcW w:w="8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00E8" w14:textId="0DC059B6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 xml:space="preserve">交付年月日　　　　　　　　　　　　</w:t>
            </w:r>
            <w:r w:rsidR="00076D3B" w:rsidRPr="00C21A2C">
              <w:rPr>
                <w:rFonts w:hint="eastAsia"/>
              </w:rPr>
              <w:t>年　　月　　日</w:t>
            </w:r>
          </w:p>
        </w:tc>
      </w:tr>
      <w:tr w:rsidR="003765AE" w:rsidRPr="00C21A2C" w14:paraId="1AF6E31C" w14:textId="77777777" w:rsidTr="007122CA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75ECD4D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（３）手帳をお持ちでない方は、図書館へ来館が困難な理由をお書きください。</w:t>
            </w:r>
          </w:p>
        </w:tc>
      </w:tr>
      <w:tr w:rsidR="003765AE" w:rsidRPr="00C21A2C" w14:paraId="40F83B01" w14:textId="77777777" w:rsidTr="007122CA">
        <w:trPr>
          <w:trHeight w:val="634"/>
        </w:trPr>
        <w:tc>
          <w:tcPr>
            <w:tcW w:w="906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5E60" w14:textId="77777777" w:rsidR="003765AE" w:rsidRPr="00C21A2C" w:rsidRDefault="003765AE" w:rsidP="00F90B62">
            <w:pPr>
              <w:jc w:val="left"/>
            </w:pPr>
          </w:p>
        </w:tc>
      </w:tr>
      <w:tr w:rsidR="003765AE" w:rsidRPr="00C21A2C" w14:paraId="44FD15B5" w14:textId="77777777" w:rsidTr="007122CA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C5CB3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 xml:space="preserve">　保護者氏名</w:t>
            </w:r>
          </w:p>
          <w:p w14:paraId="257CEF82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（または世話をする人）</w:t>
            </w:r>
          </w:p>
        </w:tc>
      </w:tr>
      <w:tr w:rsidR="003765AE" w:rsidRPr="00C21A2C" w14:paraId="18D2BE2D" w14:textId="77777777" w:rsidTr="007122CA">
        <w:tc>
          <w:tcPr>
            <w:tcW w:w="9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A588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 xml:space="preserve">　　　　〒</w:t>
            </w:r>
          </w:p>
          <w:p w14:paraId="17793803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 xml:space="preserve">　住所</w:t>
            </w:r>
          </w:p>
          <w:p w14:paraId="20668A42" w14:textId="77777777" w:rsidR="003765AE" w:rsidRPr="00C21A2C" w:rsidRDefault="003765AE" w:rsidP="00F90B62">
            <w:pPr>
              <w:wordWrap w:val="0"/>
              <w:ind w:right="420"/>
              <w:jc w:val="right"/>
            </w:pPr>
            <w:r w:rsidRPr="00C21A2C">
              <w:rPr>
                <w:rFonts w:hint="eastAsia"/>
              </w:rPr>
              <w:t xml:space="preserve">電話（　　　　）　　　　　　</w:t>
            </w:r>
          </w:p>
        </w:tc>
      </w:tr>
      <w:tr w:rsidR="003765AE" w:rsidRPr="00C21A2C" w14:paraId="2B12DC11" w14:textId="77777777" w:rsidTr="007122CA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80AA" w14:textId="77777777" w:rsidR="003765AE" w:rsidRPr="00C21A2C" w:rsidRDefault="003765AE" w:rsidP="00F90B62">
            <w:pPr>
              <w:jc w:val="left"/>
            </w:pPr>
            <w:r w:rsidRPr="00C21A2C">
              <w:rPr>
                <w:rFonts w:hint="eastAsia"/>
              </w:rPr>
              <w:t>パスワード発行を希望　　　　　　　　　する　　　　　　　　しない</w:t>
            </w:r>
          </w:p>
        </w:tc>
      </w:tr>
    </w:tbl>
    <w:p w14:paraId="0D9137A5" w14:textId="77777777" w:rsidR="003765AE" w:rsidRPr="00C21A2C" w:rsidRDefault="003765AE" w:rsidP="003765AE">
      <w:pPr>
        <w:jc w:val="left"/>
        <w:rPr>
          <w:szCs w:val="22"/>
        </w:rPr>
      </w:pPr>
      <w:r w:rsidRPr="00C21A2C">
        <w:rPr>
          <w:rFonts w:hint="eastAsia"/>
          <w:szCs w:val="22"/>
        </w:rPr>
        <w:t>手帳をお持ちの方は手帳の写しを一部添付してください。</w:t>
      </w:r>
    </w:p>
    <w:p w14:paraId="171062A7" w14:textId="77777777" w:rsidR="003765AE" w:rsidRPr="00C21A2C" w:rsidRDefault="003765AE" w:rsidP="003765AE">
      <w:pPr>
        <w:jc w:val="left"/>
        <w:rPr>
          <w:szCs w:val="22"/>
        </w:rPr>
      </w:pPr>
    </w:p>
    <w:p w14:paraId="07B9D94B" w14:textId="50F3E3C1" w:rsidR="00961064" w:rsidRPr="00C21A2C" w:rsidRDefault="003765AE" w:rsidP="00076D3B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以下は図書館で記入します　　　　　　　　　　</w:t>
      </w:r>
      <w:r w:rsidRPr="00C21A2C">
        <w:rPr>
          <w:rFonts w:hint="eastAsia"/>
          <w:szCs w:val="22"/>
          <w:u w:val="single"/>
        </w:rPr>
        <w:t xml:space="preserve">貸出カード番号　　　　　　　　　　　　　　</w:t>
      </w:r>
    </w:p>
    <w:sectPr w:rsidR="00961064" w:rsidRPr="00C21A2C">
      <w:headerReference w:type="default" r:id="rId7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01E8" w14:textId="77777777" w:rsidR="007F1702" w:rsidRDefault="007F1702">
      <w:r>
        <w:separator/>
      </w:r>
    </w:p>
  </w:endnote>
  <w:endnote w:type="continuationSeparator" w:id="0">
    <w:p w14:paraId="31E6F396" w14:textId="77777777" w:rsidR="007F1702" w:rsidRDefault="007F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DA9E" w14:textId="77777777" w:rsidR="007F1702" w:rsidRDefault="007F1702">
      <w:r>
        <w:separator/>
      </w:r>
    </w:p>
  </w:footnote>
  <w:footnote w:type="continuationSeparator" w:id="0">
    <w:p w14:paraId="6F025665" w14:textId="77777777" w:rsidR="007F1702" w:rsidRDefault="007F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C3A1" w14:textId="77777777" w:rsidR="007F1702" w:rsidRDefault="007F1702">
    <w:pPr>
      <w:pStyle w:val="a3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93D66"/>
    <w:multiLevelType w:val="hybridMultilevel"/>
    <w:tmpl w:val="C8062E10"/>
    <w:lvl w:ilvl="0" w:tplc="3C8E711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CF33D1"/>
    <w:multiLevelType w:val="hybridMultilevel"/>
    <w:tmpl w:val="C79675F4"/>
    <w:lvl w:ilvl="0" w:tplc="FFFFFFFF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0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0" w:hanging="420"/>
      </w:pPr>
    </w:lvl>
    <w:lvl w:ilvl="3" w:tplc="FFFFFFFF" w:tentative="1">
      <w:start w:val="1"/>
      <w:numFmt w:val="decimal"/>
      <w:lvlText w:val="%4."/>
      <w:lvlJc w:val="left"/>
      <w:pPr>
        <w:ind w:left="1900" w:hanging="420"/>
      </w:pPr>
    </w:lvl>
    <w:lvl w:ilvl="4" w:tplc="FFFFFFFF" w:tentative="1">
      <w:start w:val="1"/>
      <w:numFmt w:val="aiueoFullWidth"/>
      <w:lvlText w:val="(%5)"/>
      <w:lvlJc w:val="left"/>
      <w:pPr>
        <w:ind w:left="23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0" w:hanging="420"/>
      </w:pPr>
    </w:lvl>
    <w:lvl w:ilvl="6" w:tplc="FFFFFFFF" w:tentative="1">
      <w:start w:val="1"/>
      <w:numFmt w:val="decimal"/>
      <w:lvlText w:val="%7."/>
      <w:lvlJc w:val="left"/>
      <w:pPr>
        <w:ind w:left="3160" w:hanging="420"/>
      </w:pPr>
    </w:lvl>
    <w:lvl w:ilvl="7" w:tplc="FFFFFFFF" w:tentative="1">
      <w:start w:val="1"/>
      <w:numFmt w:val="aiueoFullWidth"/>
      <w:lvlText w:val="(%8)"/>
      <w:lvlJc w:val="left"/>
      <w:pPr>
        <w:ind w:left="35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410693807">
    <w:abstractNumId w:val="1"/>
  </w:num>
  <w:num w:numId="2" w16cid:durableId="177296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26"/>
    <w:rsid w:val="00010F9A"/>
    <w:rsid w:val="0001649A"/>
    <w:rsid w:val="000375D1"/>
    <w:rsid w:val="00051CE0"/>
    <w:rsid w:val="00076D3B"/>
    <w:rsid w:val="000A0CC9"/>
    <w:rsid w:val="000A1BFB"/>
    <w:rsid w:val="000A69BD"/>
    <w:rsid w:val="000B39DD"/>
    <w:rsid w:val="000E348D"/>
    <w:rsid w:val="000F64AB"/>
    <w:rsid w:val="00110A61"/>
    <w:rsid w:val="001148AC"/>
    <w:rsid w:val="00137293"/>
    <w:rsid w:val="001454FF"/>
    <w:rsid w:val="00154D70"/>
    <w:rsid w:val="00154F93"/>
    <w:rsid w:val="00156B90"/>
    <w:rsid w:val="00172B51"/>
    <w:rsid w:val="001B115D"/>
    <w:rsid w:val="001B5A11"/>
    <w:rsid w:val="001D118B"/>
    <w:rsid w:val="001D48F1"/>
    <w:rsid w:val="001D5D3E"/>
    <w:rsid w:val="001D6E39"/>
    <w:rsid w:val="001F26D2"/>
    <w:rsid w:val="00253400"/>
    <w:rsid w:val="002553D4"/>
    <w:rsid w:val="00260067"/>
    <w:rsid w:val="00271B0B"/>
    <w:rsid w:val="002736CC"/>
    <w:rsid w:val="00275179"/>
    <w:rsid w:val="00290486"/>
    <w:rsid w:val="00290D91"/>
    <w:rsid w:val="0029106F"/>
    <w:rsid w:val="002A0B78"/>
    <w:rsid w:val="002A3A0D"/>
    <w:rsid w:val="002E58C5"/>
    <w:rsid w:val="002F21A7"/>
    <w:rsid w:val="002F25BF"/>
    <w:rsid w:val="002F3B83"/>
    <w:rsid w:val="002F54B9"/>
    <w:rsid w:val="00312B23"/>
    <w:rsid w:val="00351789"/>
    <w:rsid w:val="003545AB"/>
    <w:rsid w:val="00361F2B"/>
    <w:rsid w:val="00365328"/>
    <w:rsid w:val="00376171"/>
    <w:rsid w:val="003765AE"/>
    <w:rsid w:val="00377115"/>
    <w:rsid w:val="00386A07"/>
    <w:rsid w:val="00386E02"/>
    <w:rsid w:val="00395624"/>
    <w:rsid w:val="003A6C61"/>
    <w:rsid w:val="003C3398"/>
    <w:rsid w:val="003D6535"/>
    <w:rsid w:val="003D6C1F"/>
    <w:rsid w:val="0041287F"/>
    <w:rsid w:val="00413998"/>
    <w:rsid w:val="00422BBF"/>
    <w:rsid w:val="00434E27"/>
    <w:rsid w:val="004356CB"/>
    <w:rsid w:val="00461775"/>
    <w:rsid w:val="0049518C"/>
    <w:rsid w:val="004A604A"/>
    <w:rsid w:val="004B31D9"/>
    <w:rsid w:val="004E3246"/>
    <w:rsid w:val="004F08C8"/>
    <w:rsid w:val="00504D6A"/>
    <w:rsid w:val="00512011"/>
    <w:rsid w:val="00515047"/>
    <w:rsid w:val="00532E35"/>
    <w:rsid w:val="00543772"/>
    <w:rsid w:val="005460E7"/>
    <w:rsid w:val="00551FE8"/>
    <w:rsid w:val="0057077C"/>
    <w:rsid w:val="00573905"/>
    <w:rsid w:val="0057732D"/>
    <w:rsid w:val="005837E8"/>
    <w:rsid w:val="005858D2"/>
    <w:rsid w:val="005954D2"/>
    <w:rsid w:val="005B74E2"/>
    <w:rsid w:val="005E1733"/>
    <w:rsid w:val="005F2A42"/>
    <w:rsid w:val="0061365E"/>
    <w:rsid w:val="00614EE9"/>
    <w:rsid w:val="006262A1"/>
    <w:rsid w:val="00681288"/>
    <w:rsid w:val="006934CD"/>
    <w:rsid w:val="006C648B"/>
    <w:rsid w:val="006E4B60"/>
    <w:rsid w:val="007122CA"/>
    <w:rsid w:val="00712E09"/>
    <w:rsid w:val="00720943"/>
    <w:rsid w:val="0073359B"/>
    <w:rsid w:val="007401CD"/>
    <w:rsid w:val="00741293"/>
    <w:rsid w:val="007429EC"/>
    <w:rsid w:val="00766F05"/>
    <w:rsid w:val="007761D5"/>
    <w:rsid w:val="0078565B"/>
    <w:rsid w:val="0079653D"/>
    <w:rsid w:val="007A5DC9"/>
    <w:rsid w:val="007C1C1B"/>
    <w:rsid w:val="007C61D7"/>
    <w:rsid w:val="007D44B8"/>
    <w:rsid w:val="007E50FF"/>
    <w:rsid w:val="007F1702"/>
    <w:rsid w:val="00806EA5"/>
    <w:rsid w:val="00813F42"/>
    <w:rsid w:val="00826464"/>
    <w:rsid w:val="0082739A"/>
    <w:rsid w:val="0083006E"/>
    <w:rsid w:val="008337D9"/>
    <w:rsid w:val="0084697C"/>
    <w:rsid w:val="00860FA1"/>
    <w:rsid w:val="008779ED"/>
    <w:rsid w:val="00880D96"/>
    <w:rsid w:val="008C4847"/>
    <w:rsid w:val="008D4107"/>
    <w:rsid w:val="008F0C16"/>
    <w:rsid w:val="00906509"/>
    <w:rsid w:val="00932C6F"/>
    <w:rsid w:val="00942D9F"/>
    <w:rsid w:val="00961064"/>
    <w:rsid w:val="0098547B"/>
    <w:rsid w:val="0099366C"/>
    <w:rsid w:val="009A27F2"/>
    <w:rsid w:val="009B0D50"/>
    <w:rsid w:val="009C4525"/>
    <w:rsid w:val="009C5E8E"/>
    <w:rsid w:val="009D0859"/>
    <w:rsid w:val="009D2A28"/>
    <w:rsid w:val="009E19B8"/>
    <w:rsid w:val="009F0A4E"/>
    <w:rsid w:val="009F46A3"/>
    <w:rsid w:val="00A25E81"/>
    <w:rsid w:val="00A311C0"/>
    <w:rsid w:val="00A33B9B"/>
    <w:rsid w:val="00A36907"/>
    <w:rsid w:val="00A4086F"/>
    <w:rsid w:val="00A41B28"/>
    <w:rsid w:val="00A54109"/>
    <w:rsid w:val="00A70112"/>
    <w:rsid w:val="00A8001F"/>
    <w:rsid w:val="00A91888"/>
    <w:rsid w:val="00A96241"/>
    <w:rsid w:val="00AC25ED"/>
    <w:rsid w:val="00AC58DE"/>
    <w:rsid w:val="00AE01DF"/>
    <w:rsid w:val="00AE5D5F"/>
    <w:rsid w:val="00B04B0E"/>
    <w:rsid w:val="00B12549"/>
    <w:rsid w:val="00B13B71"/>
    <w:rsid w:val="00B4249E"/>
    <w:rsid w:val="00B55246"/>
    <w:rsid w:val="00B60881"/>
    <w:rsid w:val="00B63366"/>
    <w:rsid w:val="00B64726"/>
    <w:rsid w:val="00B65F1B"/>
    <w:rsid w:val="00B66B98"/>
    <w:rsid w:val="00B673A3"/>
    <w:rsid w:val="00B751D0"/>
    <w:rsid w:val="00B9137F"/>
    <w:rsid w:val="00B920A0"/>
    <w:rsid w:val="00B930D8"/>
    <w:rsid w:val="00BB0C95"/>
    <w:rsid w:val="00BB3100"/>
    <w:rsid w:val="00BC32BD"/>
    <w:rsid w:val="00BD2336"/>
    <w:rsid w:val="00BF3F1C"/>
    <w:rsid w:val="00C0096A"/>
    <w:rsid w:val="00C01EB3"/>
    <w:rsid w:val="00C04291"/>
    <w:rsid w:val="00C07A2C"/>
    <w:rsid w:val="00C21443"/>
    <w:rsid w:val="00C21A2C"/>
    <w:rsid w:val="00C31ABC"/>
    <w:rsid w:val="00C56E9F"/>
    <w:rsid w:val="00C63A2F"/>
    <w:rsid w:val="00C6529E"/>
    <w:rsid w:val="00C662A0"/>
    <w:rsid w:val="00C7635E"/>
    <w:rsid w:val="00CC1DF7"/>
    <w:rsid w:val="00CD493D"/>
    <w:rsid w:val="00CE262E"/>
    <w:rsid w:val="00CF1C9C"/>
    <w:rsid w:val="00CF74BA"/>
    <w:rsid w:val="00D0376F"/>
    <w:rsid w:val="00D1739F"/>
    <w:rsid w:val="00D3631B"/>
    <w:rsid w:val="00D405B1"/>
    <w:rsid w:val="00D4696B"/>
    <w:rsid w:val="00D52AA2"/>
    <w:rsid w:val="00D578EC"/>
    <w:rsid w:val="00D64F86"/>
    <w:rsid w:val="00D73C47"/>
    <w:rsid w:val="00DA3517"/>
    <w:rsid w:val="00DB4FEF"/>
    <w:rsid w:val="00DE6EBA"/>
    <w:rsid w:val="00E03726"/>
    <w:rsid w:val="00E078E8"/>
    <w:rsid w:val="00E144BB"/>
    <w:rsid w:val="00E22CD2"/>
    <w:rsid w:val="00E27089"/>
    <w:rsid w:val="00E543AA"/>
    <w:rsid w:val="00E64A38"/>
    <w:rsid w:val="00E73B3C"/>
    <w:rsid w:val="00E7556B"/>
    <w:rsid w:val="00E87A02"/>
    <w:rsid w:val="00EA538B"/>
    <w:rsid w:val="00EA7B92"/>
    <w:rsid w:val="00EB2CAA"/>
    <w:rsid w:val="00EE1587"/>
    <w:rsid w:val="00EE4403"/>
    <w:rsid w:val="00EF4D31"/>
    <w:rsid w:val="00EF5BDF"/>
    <w:rsid w:val="00F17766"/>
    <w:rsid w:val="00F3161F"/>
    <w:rsid w:val="00F4274E"/>
    <w:rsid w:val="00F42D92"/>
    <w:rsid w:val="00F532E7"/>
    <w:rsid w:val="00F70720"/>
    <w:rsid w:val="00F910E7"/>
    <w:rsid w:val="00F92687"/>
    <w:rsid w:val="00FA3799"/>
    <w:rsid w:val="00FB0A51"/>
    <w:rsid w:val="00FD2169"/>
    <w:rsid w:val="00FD2B0B"/>
    <w:rsid w:val="00FE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  <w14:docId w14:val="4EFCE618"/>
  <w15:docId w15:val="{A634A9E4-4675-4E72-A1BF-88FB7C6A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348D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link w:val="20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character" w:customStyle="1" w:styleId="20">
    <w:name w:val="本文インデント 2 (文字)"/>
    <w:link w:val="2"/>
    <w:rsid w:val="00B920A0"/>
    <w:rPr>
      <w:kern w:val="2"/>
      <w:sz w:val="22"/>
    </w:rPr>
  </w:style>
  <w:style w:type="paragraph" w:styleId="a7">
    <w:name w:val="Balloon Text"/>
    <w:basedOn w:val="a"/>
    <w:link w:val="a8"/>
    <w:semiHidden/>
    <w:unhideWhenUsed/>
    <w:rsid w:val="00B93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930D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3765A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2A4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b">
    <w:name w:val="Hyperlink"/>
    <w:basedOn w:val="a0"/>
    <w:unhideWhenUsed/>
    <w:rsid w:val="006E4B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E4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0</TotalTime>
  <Pages>1</Pages>
  <Words>303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総務管理課</dc:creator>
  <cp:lastModifiedBy>小林 歩（社会教育課）</cp:lastModifiedBy>
  <cp:revision>3</cp:revision>
  <cp:lastPrinted>2026-06-25T01:25:00Z</cp:lastPrinted>
  <dcterms:created xsi:type="dcterms:W3CDTF">2026-07-30T05:18:00Z</dcterms:created>
  <dcterms:modified xsi:type="dcterms:W3CDTF">2026-07-30T05:18:00Z</dcterms:modified>
</cp:coreProperties>
</file>